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68CF" w14:textId="2178945C" w:rsidR="003C17BC" w:rsidRDefault="00E66243" w:rsidP="008E4A2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31C1193" w14:textId="3AA29D20" w:rsidR="00065100" w:rsidRPr="00B85E96" w:rsidRDefault="00065100" w:rsidP="0006510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 ด้านคุณธรรม</w:t>
      </w:r>
      <w:r w:rsidR="00EB74D5"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จริยธรรม</w:t>
      </w:r>
    </w:p>
    <w:p w14:paraId="3FAC95BC" w14:textId="3D7C3193" w:rsidR="00065100" w:rsidRPr="00B85E96" w:rsidRDefault="00065100" w:rsidP="00065100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shd w:val="clear" w:color="auto" w:fill="FFFFFF"/>
        </w:rPr>
      </w:pP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การสร้างจิตส</w:t>
      </w: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นึกในการปฏิบัติหน้าที่และบ</w:t>
      </w: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เพ็ญประโยชน์</w:t>
      </w:r>
      <w:r w:rsidRPr="00B85E96">
        <w:rPr>
          <w:rFonts w:ascii="TH SarabunPSK" w:hAnsi="TH SarabunPSK" w:cs="TH SarabunPSK" w:hint="cs"/>
          <w:b/>
          <w:bCs/>
          <w:sz w:val="40"/>
          <w:szCs w:val="40"/>
          <w:cs/>
        </w:rPr>
        <w:t>สาธารณะ</w:t>
      </w:r>
    </w:p>
    <w:p w14:paraId="6086B043" w14:textId="76AF3574" w:rsidR="00065100" w:rsidRPr="00B85E96" w:rsidRDefault="00065100" w:rsidP="00065100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shd w:val="clear" w:color="auto" w:fill="FFFFFF"/>
          <w:cs/>
        </w:rPr>
      </w:pPr>
      <w:r w:rsidRPr="00B85E96">
        <w:rPr>
          <w:rFonts w:ascii="TH SarabunPSK" w:hAnsi="TH SarabunPSK" w:cs="TH SarabunPSK" w:hint="cs"/>
          <w:b/>
          <w:bCs/>
          <w:color w:val="000000"/>
          <w:sz w:val="40"/>
          <w:szCs w:val="40"/>
          <w:shd w:val="clear" w:color="auto" w:fill="FFFFFF"/>
          <w:cs/>
        </w:rPr>
        <w:t>กิจกรรมวันสำคัญและ</w:t>
      </w:r>
      <w:r w:rsidR="00EB74D5" w:rsidRPr="00B85E96">
        <w:rPr>
          <w:rFonts w:ascii="TH SarabunPSK" w:hAnsi="TH SarabunPSK" w:cs="TH SarabunPSK" w:hint="cs"/>
          <w:b/>
          <w:bCs/>
          <w:color w:val="000000"/>
          <w:sz w:val="40"/>
          <w:szCs w:val="40"/>
          <w:shd w:val="clear" w:color="auto" w:fill="FFFFFF"/>
          <w:cs/>
        </w:rPr>
        <w:t>ทำความสะอาดพร้อมดูแลต้นไม้ ที่วัดบางช้างเหนือ</w:t>
      </w:r>
    </w:p>
    <w:p w14:paraId="5C307A24" w14:textId="77777777" w:rsidR="00065100" w:rsidRPr="00411384" w:rsidRDefault="00065100" w:rsidP="006175F3">
      <w:pPr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  <w:shd w:val="clear" w:color="auto" w:fill="FFFFFF"/>
        </w:rPr>
      </w:pPr>
    </w:p>
    <w:p w14:paraId="4C9544DE" w14:textId="2CA8793F" w:rsidR="006175F3" w:rsidRDefault="00DD5E03" w:rsidP="0006510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A185993" wp14:editId="4FAEB850">
            <wp:extent cx="3228341" cy="242125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58" cy="24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00">
        <w:rPr>
          <w:rFonts w:ascii="TH SarabunIT๙" w:hAnsi="TH SarabunIT๙" w:cs="TH SarabunIT๙"/>
          <w:sz w:val="32"/>
          <w:szCs w:val="32"/>
        </w:rPr>
        <w:t xml:space="preserve"> </w:t>
      </w:r>
      <w:r w:rsidR="00065100">
        <w:rPr>
          <w:noProof/>
          <w:cs/>
        </w:rPr>
        <w:drawing>
          <wp:inline distT="0" distB="0" distL="0" distR="0" wp14:anchorId="589EB26C" wp14:editId="74E7B67B">
            <wp:extent cx="3238500" cy="2428873"/>
            <wp:effectExtent l="0" t="0" r="0" b="0"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91" cy="244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3323" w14:textId="77777777" w:rsidR="00411384" w:rsidRPr="00411384" w:rsidRDefault="00411384" w:rsidP="00065100">
      <w:pPr>
        <w:rPr>
          <w:rFonts w:ascii="TH SarabunIT๙" w:hAnsi="TH SarabunIT๙" w:cs="TH SarabunIT๙"/>
          <w:sz w:val="16"/>
          <w:szCs w:val="16"/>
        </w:rPr>
      </w:pPr>
    </w:p>
    <w:p w14:paraId="621FC993" w14:textId="2776197F" w:rsidR="006175F3" w:rsidRDefault="00411384" w:rsidP="00CD134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09FAAB" wp14:editId="6A49CF74">
            <wp:extent cx="3228340" cy="2421911"/>
            <wp:effectExtent l="0" t="0" r="0" b="0"/>
            <wp:docPr id="19452698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98" cy="243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  <w:cs/>
        </w:rPr>
        <w:drawing>
          <wp:inline distT="0" distB="0" distL="0" distR="0" wp14:anchorId="6778838E" wp14:editId="155BC025">
            <wp:extent cx="3257550" cy="2443335"/>
            <wp:effectExtent l="0" t="0" r="0" b="0"/>
            <wp:docPr id="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09" cy="24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EC8F" w14:textId="77777777" w:rsidR="00411384" w:rsidRPr="00411384" w:rsidRDefault="00411384" w:rsidP="00CD134B">
      <w:pPr>
        <w:rPr>
          <w:rFonts w:ascii="TH SarabunIT๙" w:hAnsi="TH SarabunIT๙" w:cs="TH SarabunIT๙"/>
          <w:sz w:val="16"/>
          <w:szCs w:val="16"/>
        </w:rPr>
      </w:pPr>
    </w:p>
    <w:p w14:paraId="1F84330C" w14:textId="3E4A9712" w:rsidR="006175F3" w:rsidRDefault="00065100" w:rsidP="00CD134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930C208" wp14:editId="019F5F9F">
            <wp:extent cx="3228340" cy="242142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67" cy="24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384">
        <w:rPr>
          <w:rFonts w:ascii="TH SarabunIT๙" w:hAnsi="TH SarabunIT๙" w:cs="TH SarabunIT๙"/>
          <w:sz w:val="32"/>
          <w:szCs w:val="32"/>
        </w:rPr>
        <w:t xml:space="preserve"> </w:t>
      </w:r>
      <w:r w:rsidR="00411384">
        <w:rPr>
          <w:noProof/>
          <w:cs/>
        </w:rPr>
        <w:drawing>
          <wp:inline distT="0" distB="0" distL="0" distR="0" wp14:anchorId="4E92534C" wp14:editId="5E926891">
            <wp:extent cx="3250578" cy="2438007"/>
            <wp:effectExtent l="0" t="0" r="6985" b="635"/>
            <wp:docPr id="31249283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1" cy="24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D58F" w14:textId="2783B444" w:rsidR="00DD5E03" w:rsidRDefault="00DD5E03" w:rsidP="006175F3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B06CDCA" w14:textId="759C091C" w:rsidR="006175F3" w:rsidRDefault="00411384" w:rsidP="00CD134B">
      <w:pPr>
        <w:rPr>
          <w:rFonts w:ascii="TH SarabunIT๙" w:hAnsi="TH SarabunIT๙" w:cs="TH SarabunIT๙"/>
          <w:sz w:val="32"/>
          <w:szCs w:val="32"/>
        </w:rPr>
      </w:pPr>
      <w:r w:rsidRPr="00411384">
        <w:t xml:space="preserve"> </w:t>
      </w:r>
    </w:p>
    <w:p w14:paraId="62FADE01" w14:textId="4D23B5C9" w:rsidR="006175F3" w:rsidRDefault="006175F3" w:rsidP="00CD134B">
      <w:pPr>
        <w:rPr>
          <w:rFonts w:ascii="TH SarabunIT๙" w:hAnsi="TH SarabunIT๙" w:cs="TH SarabunIT๙"/>
          <w:sz w:val="32"/>
          <w:szCs w:val="32"/>
        </w:rPr>
      </w:pPr>
    </w:p>
    <w:p w14:paraId="6E01CFA9" w14:textId="3C0F3B86" w:rsidR="006175F3" w:rsidRDefault="006175F3" w:rsidP="00CD134B">
      <w:pPr>
        <w:rPr>
          <w:rFonts w:ascii="TH SarabunIT๙" w:hAnsi="TH SarabunIT๙" w:cs="TH SarabunIT๙"/>
          <w:sz w:val="32"/>
          <w:szCs w:val="32"/>
        </w:rPr>
      </w:pPr>
    </w:p>
    <w:p w14:paraId="2F6B4F82" w14:textId="42D6012C" w:rsidR="00FC7F70" w:rsidRDefault="00FC7F70" w:rsidP="00CD134B">
      <w:pPr>
        <w:rPr>
          <w:rFonts w:ascii="TH SarabunIT๙" w:hAnsi="TH SarabunIT๙" w:cs="TH SarabunIT๙"/>
          <w:sz w:val="32"/>
          <w:szCs w:val="32"/>
        </w:rPr>
      </w:pPr>
    </w:p>
    <w:p w14:paraId="79EA1B9C" w14:textId="77777777" w:rsidR="002D47A2" w:rsidRDefault="002D47A2" w:rsidP="002D47A2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4FA488E" w14:textId="749339D8" w:rsidR="002D47A2" w:rsidRPr="00B85E96" w:rsidRDefault="002D47A2" w:rsidP="002D47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5E96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 ด้านคุณธรรม จริยธรรม</w:t>
      </w:r>
    </w:p>
    <w:p w14:paraId="52AB78C7" w14:textId="77777777" w:rsidR="002D47A2" w:rsidRPr="00B85E96" w:rsidRDefault="002D47A2" w:rsidP="002D47A2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B85E96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การสร้างจิตสำนึกในการปฏิบัติหน้าที่และบำเพ็ญประโยชน์สาธารณะ</w:t>
      </w:r>
    </w:p>
    <w:p w14:paraId="60BE2934" w14:textId="4DEEDCC1" w:rsidR="002D47A2" w:rsidRPr="00B85E96" w:rsidRDefault="002D47A2" w:rsidP="002D47A2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B85E9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กิจกรรมรดน้ำดำหัวพระพิพัฒน์ศึกษากร (เจ้าอาวาสวัดบางช้างเหนือ) และ</w:t>
      </w:r>
      <w:r w:rsidRPr="00B85E9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กิจกรรม</w:t>
      </w:r>
      <w:r w:rsidRPr="00B85E9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รดน้ำดำหัวคณะผู้บริหาร</w:t>
      </w:r>
    </w:p>
    <w:p w14:paraId="26F7D1BF" w14:textId="142DF789" w:rsidR="00FC7F70" w:rsidRPr="002D47A2" w:rsidRDefault="002D47A2" w:rsidP="002D47A2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 w:rsidRPr="00B85E9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สืบสานประเพณีวัฒนธรรมอันดีงาม เนื่องในเทศกาลวันสงกรานต์ </w:t>
      </w:r>
      <w:r w:rsidRPr="00B85E9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ปี 2565</w:t>
      </w:r>
    </w:p>
    <w:p w14:paraId="3B7ABF31" w14:textId="6F059C94" w:rsidR="004D32A9" w:rsidRDefault="004D32A9" w:rsidP="00A43F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E45F3" w14:textId="161E19DE" w:rsidR="00C92AE7" w:rsidRDefault="00C92AE7" w:rsidP="002D47A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1CB172F" wp14:editId="6DA5083F">
            <wp:extent cx="3076363" cy="230727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63" cy="231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CA4922F" wp14:editId="5FC2CDA9">
            <wp:extent cx="3047365" cy="2285525"/>
            <wp:effectExtent l="0" t="0" r="635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19" cy="22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087B" w14:textId="09F91E52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350CD5C7" w14:textId="47EA141A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6B9A6C3" wp14:editId="022584E4">
            <wp:extent cx="3048000" cy="2286069"/>
            <wp:effectExtent l="0" t="0" r="0" b="0"/>
            <wp:docPr id="183065865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55" cy="229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A11FF29" wp14:editId="1F76C04E">
            <wp:extent cx="3048000" cy="2288847"/>
            <wp:effectExtent l="0" t="0" r="0" b="0"/>
            <wp:docPr id="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14" cy="23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BCF2" w14:textId="205E676F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60B2C6CB" w14:textId="45813FCC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0A795E16" w14:textId="77777777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4858820F" w14:textId="0682449B" w:rsidR="00CD134B" w:rsidRPr="008E0B87" w:rsidRDefault="00CD134B" w:rsidP="00C92AE7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4E8EA8E7" w14:textId="72266E90" w:rsidR="00CD134B" w:rsidRDefault="00CD134B" w:rsidP="002D47A2">
      <w:pPr>
        <w:rPr>
          <w:rFonts w:ascii="TH SarabunIT๙" w:hAnsi="TH SarabunIT๙" w:cs="TH SarabunIT๙"/>
          <w:sz w:val="32"/>
          <w:szCs w:val="32"/>
        </w:rPr>
      </w:pPr>
    </w:p>
    <w:p w14:paraId="476C76CF" w14:textId="7EE8AAD9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3EEF3E6B" w14:textId="7B3A64D0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0A3A6685" w14:textId="7D7B9F9B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0AA6EC5B" w14:textId="40C61A07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0AE15683" w14:textId="01C09C83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5540F48D" w14:textId="37F2B073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7467F37B" w14:textId="52F4AF5E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0FF88264" w14:textId="4BAEF69E" w:rsidR="002D47A2" w:rsidRDefault="002D47A2" w:rsidP="002D47A2">
      <w:pPr>
        <w:rPr>
          <w:rFonts w:ascii="TH SarabunIT๙" w:hAnsi="TH SarabunIT๙" w:cs="TH SarabunIT๙"/>
          <w:sz w:val="32"/>
          <w:szCs w:val="32"/>
        </w:rPr>
      </w:pPr>
    </w:p>
    <w:p w14:paraId="1237DF65" w14:textId="77777777" w:rsidR="002D47A2" w:rsidRDefault="002D47A2" w:rsidP="002D47A2">
      <w:pPr>
        <w:rPr>
          <w:rFonts w:ascii="TH SarabunIT๙" w:hAnsi="TH SarabunIT๙" w:cs="TH SarabunIT๙" w:hint="cs"/>
          <w:sz w:val="32"/>
          <w:szCs w:val="32"/>
        </w:rPr>
      </w:pPr>
    </w:p>
    <w:p w14:paraId="08E82CB5" w14:textId="77777777" w:rsidR="00D45116" w:rsidRDefault="00D45116" w:rsidP="00EC50D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1D695350" w14:textId="1E40A766" w:rsidR="00D45116" w:rsidRDefault="00D45116" w:rsidP="00EC50D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2EBFD6D8" w14:textId="77777777" w:rsidR="00B85E96" w:rsidRDefault="00B85E96" w:rsidP="00473C59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F6C69B8" w14:textId="5A41F0CD" w:rsidR="00473C59" w:rsidRPr="00B85E96" w:rsidRDefault="00473C59" w:rsidP="00473C5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5E96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 ด้านคุณธรรม จริยธรรม</w:t>
      </w:r>
    </w:p>
    <w:p w14:paraId="20463B3F" w14:textId="7A87FECE" w:rsidR="00473C59" w:rsidRPr="00B85E96" w:rsidRDefault="00473C59" w:rsidP="00473C59">
      <w:pPr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</w:pPr>
      <w:r w:rsidRPr="00B85E96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การสร้างจิตสำนึกในการปฏิบัติหน้าที่</w:t>
      </w:r>
      <w:r w:rsidRPr="00B85E9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และกิจกรรมที่ทำให้ประชาชนได้รับบริการที่ดี</w:t>
      </w:r>
    </w:p>
    <w:p w14:paraId="1C82FADA" w14:textId="77777777" w:rsidR="00473C59" w:rsidRPr="00B85E96" w:rsidRDefault="00473C59" w:rsidP="00473C59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B85E96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  <w:cs/>
        </w:rPr>
        <w:t>ปฏิญาณตนในการที่ปฏิบัติงานอย่างมีคุณธรรม  จริยธรรม</w:t>
      </w:r>
      <w:r w:rsidRPr="00B85E96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  <w:t xml:space="preserve"> </w:t>
      </w:r>
    </w:p>
    <w:p w14:paraId="2B3428B8" w14:textId="033A53E9" w:rsidR="00473C59" w:rsidRPr="00B85E96" w:rsidRDefault="00473C59" w:rsidP="00473C5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5E9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งดรับของขวัญ</w:t>
      </w:r>
      <w:r w:rsidRPr="00B85E96">
        <w:rPr>
          <w:rFonts w:ascii="TH SarabunPSK" w:hAnsi="TH SarabunPSK" w:cs="TH SarabunPSK" w:hint="cs"/>
          <w:b/>
          <w:bCs/>
          <w:sz w:val="36"/>
          <w:szCs w:val="36"/>
          <w:cs/>
        </w:rPr>
        <w:t>หรือของกำนัลจากการปฏิบัติหน้าที่(</w:t>
      </w:r>
      <w:r w:rsidRPr="00B85E96">
        <w:rPr>
          <w:rFonts w:ascii="TH SarabunPSK" w:hAnsi="TH SarabunPSK" w:cs="TH SarabunPSK"/>
          <w:b/>
          <w:bCs/>
          <w:sz w:val="36"/>
          <w:szCs w:val="36"/>
        </w:rPr>
        <w:t>NO Gift Policy)</w:t>
      </w:r>
    </w:p>
    <w:p w14:paraId="2F0B534A" w14:textId="0B0AD4EB" w:rsidR="00473C59" w:rsidRPr="00473C59" w:rsidRDefault="00473C59" w:rsidP="00473C59">
      <w:pPr>
        <w:rPr>
          <w:rFonts w:ascii="TH SarabunIT๙" w:hAnsi="TH SarabunIT๙" w:cs="TH SarabunIT๙" w:hint="cs"/>
          <w:sz w:val="36"/>
          <w:szCs w:val="36"/>
          <w:cs/>
        </w:rPr>
      </w:pPr>
    </w:p>
    <w:p w14:paraId="3162A37C" w14:textId="3026A510" w:rsidR="00473C59" w:rsidRPr="00473C59" w:rsidRDefault="00473C59" w:rsidP="00EC50D8">
      <w:pPr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</w:p>
    <w:p w14:paraId="6820AD8A" w14:textId="067FE77B" w:rsidR="00D45116" w:rsidRDefault="00473C59" w:rsidP="00473C5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inline distT="0" distB="0" distL="0" distR="0" wp14:anchorId="73E01493" wp14:editId="1B1A42BA">
            <wp:extent cx="4295775" cy="3222061"/>
            <wp:effectExtent l="0" t="0" r="0" b="0"/>
            <wp:docPr id="144012450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11" cy="32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2614" w14:textId="3D5AFD39" w:rsidR="00EC50D8" w:rsidRDefault="00EC50D8" w:rsidP="004870E5">
      <w:pP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</w:pPr>
    </w:p>
    <w:p w14:paraId="2154738D" w14:textId="16044984" w:rsidR="00CD134B" w:rsidRDefault="00CD134B" w:rsidP="006C2B9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9A62A1" w14:textId="13C68CFD" w:rsidR="00CD134B" w:rsidRDefault="00CD134B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1B78DD" w14:textId="0FF87D8C" w:rsidR="00CD134B" w:rsidRDefault="00CD134B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F50D5F" w14:textId="360EC11E" w:rsidR="00CD134B" w:rsidRDefault="00CD134B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1359F0" w14:textId="546E3550" w:rsidR="00CD134B" w:rsidRDefault="00CD134B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0011E9" w14:textId="54BBD4EF" w:rsidR="00CD134B" w:rsidRDefault="00CD134B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E4C4FE" w14:textId="3D850380" w:rsidR="00CD134B" w:rsidRDefault="00CD134B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E42855" w14:textId="019868B6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F5B9F3" w14:textId="43EB8315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109FD6" w14:textId="41D09B1A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DAFD6C" w14:textId="3E39154A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F297DE" w14:textId="2BB8ED47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737729" w14:textId="18AF4CD8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23B225" w14:textId="2C75E758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38F3C2" w14:textId="1DEC3CAF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E0CBEF" w14:textId="6CFC58CD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E7AD88" w14:textId="77777777" w:rsidR="006C2B9E" w:rsidRDefault="006C2B9E" w:rsidP="00C92A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048AFF" w14:textId="77777777" w:rsidR="00787658" w:rsidRDefault="00787658" w:rsidP="006067A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05CF8C" w14:textId="7EFB8847" w:rsidR="006067A7" w:rsidRDefault="006067A7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12A80B66" w14:textId="53CA086B" w:rsidR="008E4A21" w:rsidRDefault="008E4A21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08B1CBD6" w14:textId="77777777" w:rsidR="008E4A21" w:rsidRDefault="008E4A21" w:rsidP="00306BD5">
      <w:pPr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</w:rPr>
      </w:pPr>
    </w:p>
    <w:p w14:paraId="76D7DD44" w14:textId="77777777" w:rsidR="00787658" w:rsidRDefault="00787658" w:rsidP="0078765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22B1F37" w14:textId="77777777" w:rsidR="00BC696F" w:rsidRDefault="00787658" w:rsidP="0078765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 ด้านคุณธรรม</w:t>
      </w:r>
      <w:r w:rsidR="004113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>จริยธรรมการ</w:t>
      </w:r>
    </w:p>
    <w:p w14:paraId="555A3099" w14:textId="18F9CC9B" w:rsidR="00787658" w:rsidRPr="00787658" w:rsidRDefault="00787658" w:rsidP="0078765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>สร้างจิตส</w:t>
      </w: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>นึกในการปฏิบัติหน้าที่และบ</w:t>
      </w: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>เพ็ญประโยชน์</w:t>
      </w:r>
    </w:p>
    <w:p w14:paraId="153A341C" w14:textId="3625EB01" w:rsidR="00787658" w:rsidRPr="00787658" w:rsidRDefault="00787658" w:rsidP="00787658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78765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กิจกรรม </w:t>
      </w:r>
      <w:r w:rsidRPr="00787658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แห่จำนำเทียนพรรษา</w:t>
      </w:r>
      <w:r w:rsidRPr="00787658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ปี 2565</w:t>
      </w:r>
    </w:p>
    <w:p w14:paraId="6A15AC52" w14:textId="77777777" w:rsidR="00787658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4EE8A49B" w14:textId="77777777" w:rsidR="00787658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654CB539" w14:textId="14B9881E" w:rsidR="00306BD5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7DBE7B1" wp14:editId="7C9829E5">
            <wp:extent cx="3036000" cy="2276104"/>
            <wp:effectExtent l="0" t="0" r="0" b="0"/>
            <wp:docPr id="16250951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49" cy="22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0F9158EF" wp14:editId="3FD4BE42">
            <wp:extent cx="3038475" cy="2279264"/>
            <wp:effectExtent l="0" t="0" r="0" b="6985"/>
            <wp:docPr id="21067727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43" cy="22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9462" w14:textId="77777777" w:rsidR="00787658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7D1954D6" w14:textId="4F7EF7A7" w:rsidR="00787658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3327652" wp14:editId="6577545E">
            <wp:extent cx="3074933" cy="2305050"/>
            <wp:effectExtent l="0" t="0" r="0" b="0"/>
            <wp:docPr id="106045363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64" cy="231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4D893044" wp14:editId="7F7C7F7A">
            <wp:extent cx="3035935" cy="2277437"/>
            <wp:effectExtent l="0" t="0" r="0" b="8890"/>
            <wp:docPr id="45707092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21" cy="22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74DA" w14:textId="0F009C3A" w:rsidR="00787658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2576060F" w14:textId="3BD32EA3" w:rsidR="00787658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2FB0FE1B" w14:textId="341111F3" w:rsidR="00787658" w:rsidRDefault="00787658" w:rsidP="00306BD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sectPr w:rsidR="00787658" w:rsidSect="00065100">
      <w:headerReference w:type="even" r:id="rId22"/>
      <w:headerReference w:type="default" r:id="rId23"/>
      <w:pgSz w:w="11906" w:h="16838" w:code="9"/>
      <w:pgMar w:top="-296" w:right="282" w:bottom="284" w:left="567" w:header="1417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922BA" w14:textId="77777777" w:rsidR="006F71FC" w:rsidRDefault="006F71FC">
      <w:r>
        <w:separator/>
      </w:r>
    </w:p>
  </w:endnote>
  <w:endnote w:type="continuationSeparator" w:id="0">
    <w:p w14:paraId="370F9C30" w14:textId="77777777" w:rsidR="006F71FC" w:rsidRDefault="006F7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A7FC1" w14:textId="77777777" w:rsidR="006F71FC" w:rsidRDefault="006F71FC">
      <w:r>
        <w:separator/>
      </w:r>
    </w:p>
  </w:footnote>
  <w:footnote w:type="continuationSeparator" w:id="0">
    <w:p w14:paraId="7126025D" w14:textId="77777777" w:rsidR="006F71FC" w:rsidRDefault="006F7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7C195" w14:textId="5297C319" w:rsidR="008279DE" w:rsidRDefault="008279DE" w:rsidP="00D6626B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 w:rsidR="00065100">
      <w:rPr>
        <w:rStyle w:val="a6"/>
        <w:cs/>
      </w:rPr>
      <w:fldChar w:fldCharType="separate"/>
    </w:r>
    <w:r w:rsidR="00065100">
      <w:rPr>
        <w:rStyle w:val="a6"/>
        <w:noProof/>
        <w:cs/>
      </w:rPr>
      <w:t>๒</w:t>
    </w:r>
    <w:r>
      <w:rPr>
        <w:rStyle w:val="a6"/>
        <w:cs/>
      </w:rPr>
      <w:fldChar w:fldCharType="end"/>
    </w:r>
  </w:p>
  <w:p w14:paraId="1B3A1C37" w14:textId="77777777" w:rsidR="008279DE" w:rsidRDefault="008279D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865D2" w14:textId="77777777" w:rsidR="008279DE" w:rsidRPr="00D6626B" w:rsidRDefault="008279DE" w:rsidP="00D6626B">
    <w:pPr>
      <w:pStyle w:val="a5"/>
      <w:framePr w:wrap="around" w:vAnchor="text" w:hAnchor="margin" w:xAlign="center" w:y="1"/>
      <w:rPr>
        <w:rStyle w:val="a6"/>
        <w:rFonts w:ascii="TH SarabunPSK" w:hAnsi="TH SarabunPSK" w:cs="TH SarabunPSK"/>
        <w:sz w:val="32"/>
        <w:szCs w:val="32"/>
      </w:rPr>
    </w:pPr>
    <w:r>
      <w:rPr>
        <w:rStyle w:val="a6"/>
        <w:rFonts w:ascii="TH SarabunPSK" w:hAnsi="TH SarabunPSK" w:cs="TH SarabunPSK" w:hint="cs"/>
        <w:sz w:val="32"/>
        <w:szCs w:val="32"/>
        <w:cs/>
      </w:rPr>
      <w:t xml:space="preserve">  </w:t>
    </w:r>
  </w:p>
  <w:p w14:paraId="4946F3EB" w14:textId="77777777" w:rsidR="008279DE" w:rsidRDefault="008279DE">
    <w:pPr>
      <w:pStyle w:val="a5"/>
      <w:rPr>
        <w:rFonts w:ascii="TH SarabunPSK" w:hAnsi="TH SarabunPSK" w:cs="TH SarabunPSK"/>
        <w:sz w:val="32"/>
        <w:szCs w:val="32"/>
      </w:rPr>
    </w:pPr>
  </w:p>
  <w:p w14:paraId="420854EA" w14:textId="77777777" w:rsidR="008279DE" w:rsidRPr="00D6626B" w:rsidRDefault="008279DE">
    <w:pPr>
      <w:pStyle w:val="a5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71599"/>
    <w:multiLevelType w:val="hybridMultilevel"/>
    <w:tmpl w:val="01E62B76"/>
    <w:lvl w:ilvl="0" w:tplc="B3EABA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04623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62B"/>
    <w:rsid w:val="000009B3"/>
    <w:rsid w:val="00033A30"/>
    <w:rsid w:val="00041424"/>
    <w:rsid w:val="00041FAF"/>
    <w:rsid w:val="00053E9C"/>
    <w:rsid w:val="00065100"/>
    <w:rsid w:val="0006583D"/>
    <w:rsid w:val="00075257"/>
    <w:rsid w:val="00076DC5"/>
    <w:rsid w:val="000846C8"/>
    <w:rsid w:val="000B2EC2"/>
    <w:rsid w:val="000C1E7F"/>
    <w:rsid w:val="000C4CE2"/>
    <w:rsid w:val="000C787C"/>
    <w:rsid w:val="000D658D"/>
    <w:rsid w:val="000E148B"/>
    <w:rsid w:val="000F148B"/>
    <w:rsid w:val="000F3544"/>
    <w:rsid w:val="00107DC9"/>
    <w:rsid w:val="00120621"/>
    <w:rsid w:val="00124646"/>
    <w:rsid w:val="001406C2"/>
    <w:rsid w:val="00151612"/>
    <w:rsid w:val="001610E5"/>
    <w:rsid w:val="00164F3C"/>
    <w:rsid w:val="0017694D"/>
    <w:rsid w:val="00177D3F"/>
    <w:rsid w:val="00193FB7"/>
    <w:rsid w:val="001A434C"/>
    <w:rsid w:val="001B1FA6"/>
    <w:rsid w:val="001C6278"/>
    <w:rsid w:val="001E0AFD"/>
    <w:rsid w:val="001E763A"/>
    <w:rsid w:val="001F5E85"/>
    <w:rsid w:val="0020381E"/>
    <w:rsid w:val="002038BF"/>
    <w:rsid w:val="00215C86"/>
    <w:rsid w:val="002167BA"/>
    <w:rsid w:val="00222EFE"/>
    <w:rsid w:val="00226426"/>
    <w:rsid w:val="00227931"/>
    <w:rsid w:val="00234405"/>
    <w:rsid w:val="00236798"/>
    <w:rsid w:val="0023739B"/>
    <w:rsid w:val="002747A4"/>
    <w:rsid w:val="00277574"/>
    <w:rsid w:val="0028225B"/>
    <w:rsid w:val="002968B0"/>
    <w:rsid w:val="00296CFC"/>
    <w:rsid w:val="002A35B7"/>
    <w:rsid w:val="002A4B03"/>
    <w:rsid w:val="002A6723"/>
    <w:rsid w:val="002C5FB0"/>
    <w:rsid w:val="002C633B"/>
    <w:rsid w:val="002D47A2"/>
    <w:rsid w:val="002E1EB8"/>
    <w:rsid w:val="002E76D8"/>
    <w:rsid w:val="00306BD5"/>
    <w:rsid w:val="00310BA0"/>
    <w:rsid w:val="00350181"/>
    <w:rsid w:val="0037495F"/>
    <w:rsid w:val="00387B20"/>
    <w:rsid w:val="00387BCB"/>
    <w:rsid w:val="00393B4D"/>
    <w:rsid w:val="00394895"/>
    <w:rsid w:val="00395322"/>
    <w:rsid w:val="003A0674"/>
    <w:rsid w:val="003B0B81"/>
    <w:rsid w:val="003B3E37"/>
    <w:rsid w:val="003C0B92"/>
    <w:rsid w:val="003C17BC"/>
    <w:rsid w:val="003C1B56"/>
    <w:rsid w:val="003C46AB"/>
    <w:rsid w:val="003D0EB6"/>
    <w:rsid w:val="003D57F1"/>
    <w:rsid w:val="00411384"/>
    <w:rsid w:val="0041287E"/>
    <w:rsid w:val="004231D2"/>
    <w:rsid w:val="004424FD"/>
    <w:rsid w:val="00442A99"/>
    <w:rsid w:val="004470AA"/>
    <w:rsid w:val="00453DD6"/>
    <w:rsid w:val="004627B3"/>
    <w:rsid w:val="00473C59"/>
    <w:rsid w:val="00477347"/>
    <w:rsid w:val="0048620E"/>
    <w:rsid w:val="004870E5"/>
    <w:rsid w:val="0049225F"/>
    <w:rsid w:val="00492F4B"/>
    <w:rsid w:val="004B1CBC"/>
    <w:rsid w:val="004B4D7E"/>
    <w:rsid w:val="004C53C8"/>
    <w:rsid w:val="004D32A9"/>
    <w:rsid w:val="004D37F1"/>
    <w:rsid w:val="004E0E16"/>
    <w:rsid w:val="004F6CA4"/>
    <w:rsid w:val="00500BE5"/>
    <w:rsid w:val="0050781E"/>
    <w:rsid w:val="0051006A"/>
    <w:rsid w:val="00516B78"/>
    <w:rsid w:val="0052500B"/>
    <w:rsid w:val="00536BDD"/>
    <w:rsid w:val="005611BD"/>
    <w:rsid w:val="00561962"/>
    <w:rsid w:val="005B5791"/>
    <w:rsid w:val="005C655F"/>
    <w:rsid w:val="005F4EE0"/>
    <w:rsid w:val="005F64E2"/>
    <w:rsid w:val="0060231D"/>
    <w:rsid w:val="006067A7"/>
    <w:rsid w:val="006175F3"/>
    <w:rsid w:val="00652C64"/>
    <w:rsid w:val="00663EC0"/>
    <w:rsid w:val="00664450"/>
    <w:rsid w:val="00664C07"/>
    <w:rsid w:val="006A4118"/>
    <w:rsid w:val="006B17F4"/>
    <w:rsid w:val="006C2B9E"/>
    <w:rsid w:val="006C67A9"/>
    <w:rsid w:val="006C7145"/>
    <w:rsid w:val="006D16F7"/>
    <w:rsid w:val="006F542A"/>
    <w:rsid w:val="006F615F"/>
    <w:rsid w:val="006F71FC"/>
    <w:rsid w:val="006F7213"/>
    <w:rsid w:val="006F7A53"/>
    <w:rsid w:val="0070402E"/>
    <w:rsid w:val="00723823"/>
    <w:rsid w:val="00731FCB"/>
    <w:rsid w:val="00741703"/>
    <w:rsid w:val="00741707"/>
    <w:rsid w:val="00741A6D"/>
    <w:rsid w:val="007510D1"/>
    <w:rsid w:val="00754751"/>
    <w:rsid w:val="00765538"/>
    <w:rsid w:val="00787658"/>
    <w:rsid w:val="007941B5"/>
    <w:rsid w:val="007B2BA2"/>
    <w:rsid w:val="007C133F"/>
    <w:rsid w:val="007C6742"/>
    <w:rsid w:val="007D419E"/>
    <w:rsid w:val="007E6E95"/>
    <w:rsid w:val="00804A6E"/>
    <w:rsid w:val="008279DE"/>
    <w:rsid w:val="00843E4C"/>
    <w:rsid w:val="008535D9"/>
    <w:rsid w:val="008566A5"/>
    <w:rsid w:val="008624D1"/>
    <w:rsid w:val="0086677E"/>
    <w:rsid w:val="008720A2"/>
    <w:rsid w:val="00877BF3"/>
    <w:rsid w:val="00880BA7"/>
    <w:rsid w:val="00885797"/>
    <w:rsid w:val="00893B97"/>
    <w:rsid w:val="0089704F"/>
    <w:rsid w:val="008A7A0E"/>
    <w:rsid w:val="008B2078"/>
    <w:rsid w:val="008C6771"/>
    <w:rsid w:val="008E0B87"/>
    <w:rsid w:val="008E1F5C"/>
    <w:rsid w:val="008E4A21"/>
    <w:rsid w:val="008F5AA1"/>
    <w:rsid w:val="00901027"/>
    <w:rsid w:val="00904C2B"/>
    <w:rsid w:val="00911E00"/>
    <w:rsid w:val="00915E23"/>
    <w:rsid w:val="00921E9F"/>
    <w:rsid w:val="00923102"/>
    <w:rsid w:val="00946E2C"/>
    <w:rsid w:val="009476CE"/>
    <w:rsid w:val="00951D06"/>
    <w:rsid w:val="0095762B"/>
    <w:rsid w:val="00977268"/>
    <w:rsid w:val="00990D85"/>
    <w:rsid w:val="00997020"/>
    <w:rsid w:val="009A662C"/>
    <w:rsid w:val="009C40D1"/>
    <w:rsid w:val="009C4D6F"/>
    <w:rsid w:val="009C62DF"/>
    <w:rsid w:val="009C74E1"/>
    <w:rsid w:val="009D3563"/>
    <w:rsid w:val="009D74D7"/>
    <w:rsid w:val="009E1B54"/>
    <w:rsid w:val="00A01B3F"/>
    <w:rsid w:val="00A43F72"/>
    <w:rsid w:val="00A55DD4"/>
    <w:rsid w:val="00A60D81"/>
    <w:rsid w:val="00A64DF4"/>
    <w:rsid w:val="00A6676B"/>
    <w:rsid w:val="00A7151A"/>
    <w:rsid w:val="00A717E2"/>
    <w:rsid w:val="00A7327F"/>
    <w:rsid w:val="00A90213"/>
    <w:rsid w:val="00A91E13"/>
    <w:rsid w:val="00A92A9C"/>
    <w:rsid w:val="00A97E58"/>
    <w:rsid w:val="00AA0968"/>
    <w:rsid w:val="00AB3BC8"/>
    <w:rsid w:val="00AB7441"/>
    <w:rsid w:val="00AC1A1D"/>
    <w:rsid w:val="00AD0725"/>
    <w:rsid w:val="00AD38A6"/>
    <w:rsid w:val="00AD3B33"/>
    <w:rsid w:val="00AE4267"/>
    <w:rsid w:val="00AF332D"/>
    <w:rsid w:val="00AF708C"/>
    <w:rsid w:val="00B215FD"/>
    <w:rsid w:val="00B62EFD"/>
    <w:rsid w:val="00B76CFB"/>
    <w:rsid w:val="00B80B01"/>
    <w:rsid w:val="00B84631"/>
    <w:rsid w:val="00B8566C"/>
    <w:rsid w:val="00B85E96"/>
    <w:rsid w:val="00BB1531"/>
    <w:rsid w:val="00BB1870"/>
    <w:rsid w:val="00BC696F"/>
    <w:rsid w:val="00BD392A"/>
    <w:rsid w:val="00BE378A"/>
    <w:rsid w:val="00BF628C"/>
    <w:rsid w:val="00C01D58"/>
    <w:rsid w:val="00C13F57"/>
    <w:rsid w:val="00C17C9D"/>
    <w:rsid w:val="00C202FA"/>
    <w:rsid w:val="00C378DE"/>
    <w:rsid w:val="00C37AE4"/>
    <w:rsid w:val="00C533D1"/>
    <w:rsid w:val="00C75EC6"/>
    <w:rsid w:val="00C87E7C"/>
    <w:rsid w:val="00C9228E"/>
    <w:rsid w:val="00C92AE7"/>
    <w:rsid w:val="00C94909"/>
    <w:rsid w:val="00CA4B3C"/>
    <w:rsid w:val="00CC2B8D"/>
    <w:rsid w:val="00CD039F"/>
    <w:rsid w:val="00CD134B"/>
    <w:rsid w:val="00CF66B0"/>
    <w:rsid w:val="00CF74CB"/>
    <w:rsid w:val="00D0721A"/>
    <w:rsid w:val="00D11ADD"/>
    <w:rsid w:val="00D12D32"/>
    <w:rsid w:val="00D35165"/>
    <w:rsid w:val="00D37989"/>
    <w:rsid w:val="00D37D24"/>
    <w:rsid w:val="00D45116"/>
    <w:rsid w:val="00D518B7"/>
    <w:rsid w:val="00D51DA4"/>
    <w:rsid w:val="00D62864"/>
    <w:rsid w:val="00D6626B"/>
    <w:rsid w:val="00D70DCA"/>
    <w:rsid w:val="00D83070"/>
    <w:rsid w:val="00D84D52"/>
    <w:rsid w:val="00D94B6F"/>
    <w:rsid w:val="00DB741A"/>
    <w:rsid w:val="00DC2488"/>
    <w:rsid w:val="00DD3188"/>
    <w:rsid w:val="00DD5E03"/>
    <w:rsid w:val="00DE48DD"/>
    <w:rsid w:val="00E00D63"/>
    <w:rsid w:val="00E16AD2"/>
    <w:rsid w:val="00E23BF0"/>
    <w:rsid w:val="00E35A9C"/>
    <w:rsid w:val="00E46742"/>
    <w:rsid w:val="00E50628"/>
    <w:rsid w:val="00E51B6C"/>
    <w:rsid w:val="00E537F1"/>
    <w:rsid w:val="00E549B4"/>
    <w:rsid w:val="00E54EDA"/>
    <w:rsid w:val="00E622BC"/>
    <w:rsid w:val="00E66243"/>
    <w:rsid w:val="00E76CFB"/>
    <w:rsid w:val="00E9506C"/>
    <w:rsid w:val="00EB74D5"/>
    <w:rsid w:val="00EC50D8"/>
    <w:rsid w:val="00EC5347"/>
    <w:rsid w:val="00EC61CB"/>
    <w:rsid w:val="00ED7658"/>
    <w:rsid w:val="00ED7DF5"/>
    <w:rsid w:val="00EE0C32"/>
    <w:rsid w:val="00EE34AB"/>
    <w:rsid w:val="00EE5EB6"/>
    <w:rsid w:val="00EF4B77"/>
    <w:rsid w:val="00F116A9"/>
    <w:rsid w:val="00F22E58"/>
    <w:rsid w:val="00F23720"/>
    <w:rsid w:val="00F243EB"/>
    <w:rsid w:val="00F258EC"/>
    <w:rsid w:val="00F53FBF"/>
    <w:rsid w:val="00F57925"/>
    <w:rsid w:val="00F6109E"/>
    <w:rsid w:val="00FA6BCA"/>
    <w:rsid w:val="00FB3EF2"/>
    <w:rsid w:val="00FC7F70"/>
    <w:rsid w:val="00FE5AD3"/>
    <w:rsid w:val="00FF0131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BD088C"/>
  <w15:docId w15:val="{FCBF9CC1-AA19-4C23-B1B8-D65B04EB8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F57925"/>
    <w:rPr>
      <w:color w:val="800080"/>
      <w:u w:val="single"/>
    </w:rPr>
  </w:style>
  <w:style w:type="character" w:styleId="a4">
    <w:name w:val="Hyperlink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8">
    <w:name w:val="Subtitle"/>
    <w:basedOn w:val="a"/>
    <w:link w:val="a9"/>
    <w:qFormat/>
    <w:rsid w:val="007510D1"/>
    <w:rPr>
      <w:rFonts w:ascii="Angsana New" w:hAnsi="Angsana New"/>
      <w:b/>
      <w:bCs/>
      <w:sz w:val="36"/>
      <w:szCs w:val="36"/>
      <w:lang w:val="x-none" w:eastAsia="x-none"/>
    </w:rPr>
  </w:style>
  <w:style w:type="character" w:customStyle="1" w:styleId="a9">
    <w:name w:val="ชื่อเรื่องรอง อักขระ"/>
    <w:link w:val="a8"/>
    <w:rsid w:val="007510D1"/>
    <w:rPr>
      <w:rFonts w:ascii="Angsana New" w:hAnsi="Angsana New"/>
      <w:b/>
      <w:bCs/>
      <w:sz w:val="36"/>
      <w:szCs w:val="36"/>
    </w:rPr>
  </w:style>
  <w:style w:type="paragraph" w:styleId="aa">
    <w:name w:val="List Paragraph"/>
    <w:basedOn w:val="a"/>
    <w:uiPriority w:val="34"/>
    <w:qFormat/>
    <w:rsid w:val="00ED7658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F66B0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c">
    <w:name w:val="Strong"/>
    <w:basedOn w:val="a0"/>
    <w:uiPriority w:val="22"/>
    <w:qFormat/>
    <w:rsid w:val="007C13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4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new\Downloads\d1%20(1)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d1 (1)</Template>
  <TotalTime>28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SPM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nunew</dc:creator>
  <cp:keywords/>
  <cp:lastModifiedBy>DELL</cp:lastModifiedBy>
  <cp:revision>16</cp:revision>
  <cp:lastPrinted>2023-06-22T08:00:00Z</cp:lastPrinted>
  <dcterms:created xsi:type="dcterms:W3CDTF">2023-06-23T02:00:00Z</dcterms:created>
  <dcterms:modified xsi:type="dcterms:W3CDTF">2023-06-23T02:27:00Z</dcterms:modified>
</cp:coreProperties>
</file>